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31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48DDA918" w14:textId="77777777" w:rsidTr="00066A77">
        <w:trPr>
          <w:trHeight w:val="4410"/>
        </w:trPr>
        <w:tc>
          <w:tcPr>
            <w:tcW w:w="3600" w:type="dxa"/>
            <w:vAlign w:val="bottom"/>
          </w:tcPr>
          <w:p w14:paraId="64C055F1" w14:textId="07DDF830" w:rsidR="001B2ABD" w:rsidRDefault="00D504DE" w:rsidP="00066A77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B680DA" wp14:editId="6D143818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435610</wp:posOffset>
                  </wp:positionV>
                  <wp:extent cx="2228850" cy="2173605"/>
                  <wp:effectExtent l="95250" t="76200" r="76200" b="102679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7360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41ADF743" w14:textId="2EC2F281" w:rsidR="001B2ABD" w:rsidRDefault="001B2ABD" w:rsidP="00066A77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2003B258" w14:textId="1F2381EB" w:rsidR="001B2ABD" w:rsidRDefault="00056518" w:rsidP="0092702B">
            <w:pPr>
              <w:pStyle w:val="Title"/>
            </w:pPr>
            <w:r>
              <w:t>Rentoria, resty d.</w:t>
            </w:r>
          </w:p>
        </w:tc>
      </w:tr>
      <w:tr w:rsidR="001B2ABD" w14:paraId="34DA6B24" w14:textId="77777777" w:rsidTr="00066A77">
        <w:tc>
          <w:tcPr>
            <w:tcW w:w="3600" w:type="dxa"/>
          </w:tcPr>
          <w:p w14:paraId="7AACD05D" w14:textId="4140AD2A" w:rsidR="001B2ABD" w:rsidRDefault="0019710C" w:rsidP="00066A77">
            <w:pPr>
              <w:pStyle w:val="Heading3"/>
            </w:pPr>
            <w:r>
              <w:t>objectives</w:t>
            </w:r>
          </w:p>
          <w:p w14:paraId="6639D5AB" w14:textId="0729A45C" w:rsidR="00036450" w:rsidRDefault="0019710C" w:rsidP="0019710C">
            <w:pPr>
              <w:pStyle w:val="ListParagraph"/>
              <w:numPr>
                <w:ilvl w:val="0"/>
                <w:numId w:val="2"/>
              </w:numPr>
            </w:pPr>
            <w:r>
              <w:t>To contribute in the growth and development of the company while interacting with people varied concern.</w:t>
            </w:r>
          </w:p>
          <w:p w14:paraId="2A0D099E" w14:textId="4BD52E12" w:rsidR="0019710C" w:rsidRDefault="0019710C" w:rsidP="0019710C">
            <w:pPr>
              <w:pStyle w:val="ListParagraph"/>
              <w:numPr>
                <w:ilvl w:val="0"/>
                <w:numId w:val="2"/>
              </w:numPr>
            </w:pPr>
            <w:r>
              <w:t>To gain knowledge and grow personally and professionally to expand my full potential on the course training.</w:t>
            </w:r>
          </w:p>
          <w:p w14:paraId="53C6E3CD" w14:textId="0CFC6AC4" w:rsidR="00036450" w:rsidRDefault="00036450" w:rsidP="00066A77"/>
          <w:sdt>
            <w:sdtPr>
              <w:id w:val="-1954003311"/>
              <w:placeholder>
                <w:docPart w:val="16E92228BE684B0CA0A0F24525F0DE60"/>
              </w:placeholder>
              <w:temporary/>
              <w:showingPlcHdr/>
              <w15:appearance w15:val="hidden"/>
            </w:sdtPr>
            <w:sdtEndPr/>
            <w:sdtContent>
              <w:p w14:paraId="101E11C8" w14:textId="77777777" w:rsidR="00036450" w:rsidRPr="00CB0055" w:rsidRDefault="00CB0055" w:rsidP="00066A77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p w14:paraId="6C9CE51E" w14:textId="1284C684" w:rsidR="004D3011" w:rsidRPr="00B4604E" w:rsidRDefault="00B4604E" w:rsidP="00066A77">
            <w:pPr>
              <w:rPr>
                <w:i/>
                <w:iCs/>
              </w:rPr>
            </w:pPr>
            <w:r w:rsidRPr="00B4604E">
              <w:rPr>
                <w:i/>
                <w:iCs/>
              </w:rPr>
              <w:t>Cellphone #:</w:t>
            </w:r>
          </w:p>
          <w:p w14:paraId="5A0EAA54" w14:textId="12066B03" w:rsidR="004D3011" w:rsidRDefault="00A8708F" w:rsidP="00066A77">
            <w:r>
              <w:t>09</w:t>
            </w:r>
            <w:r w:rsidR="006F6085">
              <w:t>762311065/ 09</w:t>
            </w:r>
            <w:r w:rsidR="00B87F22">
              <w:t>554100113</w:t>
            </w:r>
          </w:p>
          <w:p w14:paraId="17AA22A9" w14:textId="77777777" w:rsidR="004D3011" w:rsidRDefault="004D3011" w:rsidP="00066A77"/>
          <w:p w14:paraId="3BB56290" w14:textId="77777777" w:rsidR="00DB5DFD" w:rsidRDefault="002C357E" w:rsidP="00066A77">
            <w:pPr>
              <w:rPr>
                <w:i/>
                <w:iCs/>
              </w:rPr>
            </w:pPr>
            <w:r>
              <w:rPr>
                <w:i/>
                <w:iCs/>
              </w:rPr>
              <w:t>Email:</w:t>
            </w:r>
          </w:p>
          <w:p w14:paraId="2E00B51C" w14:textId="5952BA91" w:rsidR="00036450" w:rsidRPr="00DB5DFD" w:rsidRDefault="00643E6A" w:rsidP="00066A77">
            <w:pPr>
              <w:rPr>
                <w:i/>
                <w:iCs/>
              </w:rPr>
            </w:pPr>
            <w:hyperlink r:id="rId8" w:history="1">
              <w:r w:rsidR="00DB5DFD" w:rsidRPr="004878FD">
                <w:rPr>
                  <w:rStyle w:val="Hyperlink"/>
                </w:rPr>
                <w:t>Rentoriaresty30@gmail.com</w:t>
              </w:r>
            </w:hyperlink>
          </w:p>
          <w:p w14:paraId="1BA7EA6F" w14:textId="42EBF5C2" w:rsidR="00D423B3" w:rsidRDefault="00D423B3" w:rsidP="00066A77"/>
          <w:p w14:paraId="713FF69B" w14:textId="1F5159DB" w:rsidR="009E722F" w:rsidRPr="009E722F" w:rsidRDefault="009E722F" w:rsidP="00066A77">
            <w:pPr>
              <w:rPr>
                <w:i/>
                <w:iCs/>
              </w:rPr>
            </w:pPr>
            <w:r>
              <w:rPr>
                <w:i/>
                <w:iCs/>
              </w:rPr>
              <w:t>Address:</w:t>
            </w:r>
          </w:p>
          <w:p w14:paraId="6561B517" w14:textId="47B50B1D" w:rsidR="00D423B3" w:rsidRPr="001F2179" w:rsidRDefault="001F2179" w:rsidP="00066A77">
            <w:pPr>
              <w:rPr>
                <w:rStyle w:val="Hyperlink"/>
                <w:color w:val="auto"/>
                <w:u w:val="none"/>
              </w:rPr>
            </w:pPr>
            <w:proofErr w:type="spellStart"/>
            <w:r w:rsidRPr="001F2179">
              <w:rPr>
                <w:rStyle w:val="Hyperlink"/>
                <w:color w:val="auto"/>
                <w:u w:val="none"/>
              </w:rPr>
              <w:t>Mahabang</w:t>
            </w:r>
            <w:proofErr w:type="spellEnd"/>
            <w:r w:rsidRPr="001F217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1F2179">
              <w:rPr>
                <w:rStyle w:val="Hyperlink"/>
                <w:color w:val="auto"/>
                <w:u w:val="none"/>
              </w:rPr>
              <w:t>Dahilig</w:t>
            </w:r>
            <w:proofErr w:type="spellEnd"/>
            <w:r w:rsidRPr="001F2179">
              <w:rPr>
                <w:rStyle w:val="Hyperlink"/>
                <w:color w:val="auto"/>
                <w:u w:val="none"/>
              </w:rPr>
              <w:t>, Batangas City</w:t>
            </w:r>
          </w:p>
          <w:p w14:paraId="6C30D181" w14:textId="064355ED" w:rsidR="004D3011" w:rsidRPr="00CB0055" w:rsidRDefault="0019710C" w:rsidP="00066A77">
            <w:pPr>
              <w:pStyle w:val="Heading3"/>
            </w:pPr>
            <w:r>
              <w:t>Summary of qualification</w:t>
            </w:r>
          </w:p>
          <w:p w14:paraId="6CF69E67" w14:textId="77777777" w:rsidR="004D3011" w:rsidRDefault="0019710C" w:rsidP="0019710C">
            <w:pPr>
              <w:pStyle w:val="ListParagraph"/>
              <w:numPr>
                <w:ilvl w:val="0"/>
                <w:numId w:val="3"/>
              </w:numPr>
            </w:pPr>
            <w:r>
              <w:t>Goal oriented</w:t>
            </w:r>
          </w:p>
          <w:p w14:paraId="425B161E" w14:textId="77777777" w:rsidR="0019710C" w:rsidRDefault="0019710C" w:rsidP="0019710C">
            <w:pPr>
              <w:pStyle w:val="ListParagraph"/>
              <w:numPr>
                <w:ilvl w:val="0"/>
                <w:numId w:val="3"/>
              </w:numPr>
            </w:pPr>
            <w:r>
              <w:t>Knowledge in FCAW</w:t>
            </w:r>
          </w:p>
          <w:p w14:paraId="28CE9002" w14:textId="77777777" w:rsidR="0019710C" w:rsidRDefault="0019710C" w:rsidP="0019710C">
            <w:pPr>
              <w:pStyle w:val="ListParagraph"/>
              <w:numPr>
                <w:ilvl w:val="0"/>
                <w:numId w:val="3"/>
              </w:numPr>
            </w:pPr>
            <w:r>
              <w:t>Knowledge in GTAW, SMAW 2G/3G/4G</w:t>
            </w:r>
          </w:p>
          <w:p w14:paraId="22EEE9DA" w14:textId="59E63B2D" w:rsidR="0019710C" w:rsidRDefault="0019710C" w:rsidP="0019710C">
            <w:pPr>
              <w:pStyle w:val="ListParagraph"/>
              <w:numPr>
                <w:ilvl w:val="0"/>
                <w:numId w:val="3"/>
              </w:numPr>
            </w:pPr>
            <w:r>
              <w:t>Can communicate in oral and written (English</w:t>
            </w:r>
            <w:r w:rsidR="0086684C">
              <w:t xml:space="preserve"> </w:t>
            </w:r>
            <w:r>
              <w:t>&amp;</w:t>
            </w:r>
            <w:r w:rsidR="0086684C">
              <w:t xml:space="preserve"> </w:t>
            </w:r>
            <w:r>
              <w:t>Tagalog)</w:t>
            </w:r>
          </w:p>
          <w:p w14:paraId="23AF75DB" w14:textId="77777777" w:rsidR="0019710C" w:rsidRDefault="0092702B" w:rsidP="0019710C">
            <w:pPr>
              <w:pStyle w:val="ListParagraph"/>
              <w:numPr>
                <w:ilvl w:val="0"/>
                <w:numId w:val="3"/>
              </w:numPr>
            </w:pPr>
            <w:r>
              <w:t>Follow standard working safety procedures</w:t>
            </w:r>
          </w:p>
          <w:p w14:paraId="02E6E7D4" w14:textId="77777777" w:rsidR="0092702B" w:rsidRDefault="0092702B" w:rsidP="0019710C">
            <w:pPr>
              <w:pStyle w:val="ListParagraph"/>
              <w:numPr>
                <w:ilvl w:val="0"/>
                <w:numId w:val="3"/>
              </w:numPr>
            </w:pPr>
            <w:r>
              <w:t>Willing to undergo training and seminars</w:t>
            </w:r>
          </w:p>
          <w:p w14:paraId="6AC73111" w14:textId="45FEECE7" w:rsidR="008C0513" w:rsidRPr="008C0513" w:rsidRDefault="0092702B" w:rsidP="008C0513">
            <w:pPr>
              <w:pStyle w:val="ListParagraph"/>
              <w:numPr>
                <w:ilvl w:val="0"/>
                <w:numId w:val="3"/>
              </w:numPr>
            </w:pPr>
            <w:r>
              <w:t>Can handle pressure and deadline competentl</w:t>
            </w:r>
            <w:r w:rsidR="008C0513">
              <w:t>y.</w:t>
            </w:r>
          </w:p>
        </w:tc>
        <w:tc>
          <w:tcPr>
            <w:tcW w:w="720" w:type="dxa"/>
          </w:tcPr>
          <w:p w14:paraId="76B243A5" w14:textId="321B0FF9" w:rsidR="001B2ABD" w:rsidRDefault="001B2ABD" w:rsidP="00066A77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A58BCB2CA18F4762B988A3B04AD8FBDD"/>
              </w:placeholder>
              <w:temporary/>
              <w:showingPlcHdr/>
              <w15:appearance w15:val="hidden"/>
            </w:sdtPr>
            <w:sdtEndPr/>
            <w:sdtContent>
              <w:p w14:paraId="2FDA157E" w14:textId="77777777" w:rsidR="001B2ABD" w:rsidRDefault="00E25A26" w:rsidP="00066A77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66463174" w14:textId="23E98C70" w:rsidR="00036450" w:rsidRDefault="00056518" w:rsidP="00066A77">
            <w:pPr>
              <w:pStyle w:val="Heading4"/>
            </w:pPr>
            <w:r>
              <w:t>Technical Educational and Skills development Authority (TESDA)</w:t>
            </w:r>
          </w:p>
          <w:p w14:paraId="1E4BC303" w14:textId="262ECF1E" w:rsidR="0092702B" w:rsidRPr="0092702B" w:rsidRDefault="0092702B" w:rsidP="0092702B">
            <w:r>
              <w:t>Batangas City</w:t>
            </w:r>
          </w:p>
          <w:p w14:paraId="372B1257" w14:textId="27D5A283" w:rsidR="00056518" w:rsidRPr="00056518" w:rsidRDefault="00056518" w:rsidP="00066A77">
            <w:r>
              <w:t>July 07, 2006</w:t>
            </w:r>
          </w:p>
          <w:p w14:paraId="211F4C83" w14:textId="32F4BC20" w:rsidR="00036450" w:rsidRDefault="00036450" w:rsidP="00066A77"/>
          <w:p w14:paraId="48C70033" w14:textId="56CC29E3" w:rsidR="00036450" w:rsidRDefault="00056518" w:rsidP="00066A77">
            <w:pPr>
              <w:pStyle w:val="Heading4"/>
            </w:pPr>
            <w:r>
              <w:t>Batangas State University</w:t>
            </w:r>
          </w:p>
          <w:p w14:paraId="4310AAC8" w14:textId="16943CE4" w:rsidR="0092702B" w:rsidRPr="0092702B" w:rsidRDefault="0092702B" w:rsidP="0092702B">
            <w:r>
              <w:t>Batangas City</w:t>
            </w:r>
          </w:p>
          <w:p w14:paraId="003F428C" w14:textId="7F29AD28" w:rsidR="0092702B" w:rsidRDefault="00056518" w:rsidP="00066A77">
            <w:r>
              <w:t>2000-20</w:t>
            </w:r>
            <w:r w:rsidR="0092702B">
              <w:t>0</w:t>
            </w:r>
            <w:r w:rsidR="009C5794">
              <w:t>1</w:t>
            </w:r>
          </w:p>
          <w:p w14:paraId="10DC686A" w14:textId="1830E911" w:rsidR="009C5794" w:rsidRDefault="009C5794" w:rsidP="00066A77"/>
          <w:p w14:paraId="3EE1D13B" w14:textId="0720EA0F" w:rsidR="009C5794" w:rsidRDefault="009C5794" w:rsidP="00066A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Bauan</w:t>
            </w:r>
            <w:proofErr w:type="spellEnd"/>
            <w:r>
              <w:rPr>
                <w:b/>
                <w:bCs/>
              </w:rPr>
              <w:t xml:space="preserve"> High School</w:t>
            </w:r>
          </w:p>
          <w:p w14:paraId="18483930" w14:textId="43C062DB" w:rsidR="009C5794" w:rsidRDefault="009C5794" w:rsidP="00066A77">
            <w:proofErr w:type="spellStart"/>
            <w:r>
              <w:t>Bauan</w:t>
            </w:r>
            <w:proofErr w:type="spellEnd"/>
            <w:r>
              <w:t>, Batangas City</w:t>
            </w:r>
          </w:p>
          <w:p w14:paraId="5302029D" w14:textId="1BDBFB29" w:rsidR="009C5794" w:rsidRDefault="009C5794" w:rsidP="00066A77">
            <w:r>
              <w:t>1999-2000</w:t>
            </w:r>
          </w:p>
          <w:p w14:paraId="34EE2458" w14:textId="755845F8" w:rsidR="009C5794" w:rsidRDefault="009C5794" w:rsidP="00066A77"/>
          <w:p w14:paraId="0A353A84" w14:textId="477A837A" w:rsidR="009C5794" w:rsidRDefault="009C5794" w:rsidP="00066A77">
            <w:pPr>
              <w:rPr>
                <w:b/>
                <w:bCs/>
              </w:rPr>
            </w:pPr>
            <w:r>
              <w:rPr>
                <w:b/>
                <w:bCs/>
              </w:rPr>
              <w:t>San Pedro Elementary School</w:t>
            </w:r>
          </w:p>
          <w:p w14:paraId="4B5AA9C8" w14:textId="2D961DCD" w:rsidR="009C5794" w:rsidRDefault="009C5794" w:rsidP="00066A77">
            <w:r>
              <w:t xml:space="preserve">Sta. Maria, </w:t>
            </w:r>
            <w:proofErr w:type="spellStart"/>
            <w:r>
              <w:t>Bauan</w:t>
            </w:r>
            <w:proofErr w:type="spellEnd"/>
            <w:r>
              <w:t>, Batangas</w:t>
            </w:r>
          </w:p>
          <w:p w14:paraId="0E3FEE24" w14:textId="4CD9F98C" w:rsidR="00036450" w:rsidRDefault="009C5794" w:rsidP="00066A77">
            <w:r>
              <w:t>1998-1999</w:t>
            </w:r>
          </w:p>
          <w:sdt>
            <w:sdtPr>
              <w:id w:val="1001553383"/>
              <w:placeholder>
                <w:docPart w:val="B4B7E7CBFD9847FBA3CED5A11F449D98"/>
              </w:placeholder>
              <w:temporary/>
              <w:showingPlcHdr/>
              <w15:appearance w15:val="hidden"/>
            </w:sdtPr>
            <w:sdtEndPr/>
            <w:sdtContent>
              <w:p w14:paraId="459F81E4" w14:textId="77777777" w:rsidR="00036450" w:rsidRDefault="00036450" w:rsidP="00066A77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6E9F1946" w14:textId="77777777" w:rsidR="00B87F22" w:rsidRDefault="00B87F22" w:rsidP="00B87F22">
            <w:pPr>
              <w:pStyle w:val="Heading4"/>
            </w:pPr>
            <w:r>
              <w:t>AG&amp;P Atlantic Gulf and Pacific Company of Manila Inc.</w:t>
            </w:r>
          </w:p>
          <w:p w14:paraId="68998717" w14:textId="77777777" w:rsidR="00B87F22" w:rsidRPr="00A8708F" w:rsidRDefault="00B87F22" w:rsidP="00B87F22">
            <w:r>
              <w:t>Shop Fabrication Group</w:t>
            </w:r>
          </w:p>
          <w:p w14:paraId="4F09A894" w14:textId="11F58933" w:rsidR="0082671F" w:rsidRDefault="00B87F22" w:rsidP="007F1915">
            <w:pPr>
              <w:pStyle w:val="Date"/>
            </w:pPr>
            <w:r>
              <w:t xml:space="preserve">San Roque, </w:t>
            </w:r>
            <w:proofErr w:type="spellStart"/>
            <w:r>
              <w:t>Bauan</w:t>
            </w:r>
            <w:proofErr w:type="spellEnd"/>
            <w:r>
              <w:t>, Batangas</w:t>
            </w:r>
          </w:p>
          <w:p w14:paraId="30F7A552" w14:textId="54779B22" w:rsidR="0082671F" w:rsidRDefault="007F1915" w:rsidP="00B87F22">
            <w:r w:rsidRPr="007F1915">
              <w:t>Project:</w:t>
            </w:r>
            <w:r w:rsidR="0082671F">
              <w:rPr>
                <w:b/>
                <w:bCs/>
              </w:rPr>
              <w:t xml:space="preserve"> </w:t>
            </w:r>
            <w:proofErr w:type="spellStart"/>
            <w:r w:rsidR="0082671F">
              <w:rPr>
                <w:b/>
                <w:bCs/>
              </w:rPr>
              <w:t>Ilijan</w:t>
            </w:r>
            <w:proofErr w:type="spellEnd"/>
            <w:r w:rsidR="0082671F">
              <w:rPr>
                <w:b/>
                <w:bCs/>
              </w:rPr>
              <w:t xml:space="preserve"> LNG Import Facility Project   </w:t>
            </w:r>
            <w:r w:rsidR="0082671F">
              <w:t>15 June 2022 – Present</w:t>
            </w:r>
          </w:p>
          <w:p w14:paraId="687B30E3" w14:textId="0F8DC29D" w:rsidR="0082671F" w:rsidRDefault="0082671F" w:rsidP="00B87F22">
            <w:pPr>
              <w:rPr>
                <w:b/>
                <w:bCs/>
              </w:rPr>
            </w:pPr>
            <w:r>
              <w:t xml:space="preserve">              </w:t>
            </w:r>
            <w:r w:rsidRPr="0082671F">
              <w:rPr>
                <w:b/>
                <w:bCs/>
              </w:rPr>
              <w:t>Clean Fuel Project</w:t>
            </w:r>
            <w:r>
              <w:t xml:space="preserve">                </w:t>
            </w:r>
            <w:r w:rsidRPr="0082671F">
              <w:t>05 No</w:t>
            </w:r>
            <w:r>
              <w:t>v</w:t>
            </w:r>
            <w:r w:rsidRPr="0082671F">
              <w:t xml:space="preserve"> 2020 – 20 Aug</w:t>
            </w:r>
            <w:r>
              <w:t xml:space="preserve"> </w:t>
            </w:r>
            <w:r w:rsidRPr="0082671F">
              <w:t>2021</w:t>
            </w:r>
          </w:p>
          <w:p w14:paraId="727B83CF" w14:textId="12E8A82A" w:rsidR="0082671F" w:rsidRDefault="0082671F" w:rsidP="00B87F22">
            <w:pPr>
              <w:rPr>
                <w:bCs/>
              </w:rPr>
            </w:pPr>
            <w:r>
              <w:rPr>
                <w:b/>
                <w:bCs/>
              </w:rPr>
              <w:t xml:space="preserve">              </w:t>
            </w:r>
            <w:r w:rsidRPr="0082671F">
              <w:rPr>
                <w:b/>
                <w:bCs/>
              </w:rPr>
              <w:t>YAMAL</w:t>
            </w:r>
            <w:r>
              <w:t xml:space="preserve">                                   </w:t>
            </w:r>
            <w:r>
              <w:rPr>
                <w:bCs/>
              </w:rPr>
              <w:t>15 June 2015 – 25 January 2016</w:t>
            </w:r>
          </w:p>
          <w:p w14:paraId="4D6B0B41" w14:textId="51577F26" w:rsidR="0082671F" w:rsidRPr="00AD0837" w:rsidRDefault="0082671F" w:rsidP="0082671F">
            <w:r>
              <w:rPr>
                <w:b/>
                <w:bCs/>
              </w:rPr>
              <w:t xml:space="preserve">             </w:t>
            </w:r>
            <w:r w:rsidR="00D1782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JKC/ Ichthys LNG                 </w:t>
            </w:r>
            <w:r>
              <w:t>29 May 2014 -14 June 2015</w:t>
            </w:r>
          </w:p>
          <w:p w14:paraId="4EAA49C9" w14:textId="24B5C772" w:rsidR="0082671F" w:rsidRDefault="0082671F" w:rsidP="00B87F22">
            <w:r>
              <w:rPr>
                <w:b/>
                <w:bCs/>
              </w:rPr>
              <w:t xml:space="preserve">            </w:t>
            </w:r>
            <w:r w:rsidR="00D1782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Lycho</w:t>
            </w:r>
            <w:proofErr w:type="spellEnd"/>
            <w:r>
              <w:rPr>
                <w:b/>
                <w:bCs/>
              </w:rPr>
              <w:t xml:space="preserve">/ Lycopodium            </w:t>
            </w:r>
            <w:r>
              <w:t>15 January 2014 – 28 May 2014</w:t>
            </w:r>
          </w:p>
          <w:p w14:paraId="18DF507C" w14:textId="6CB136CE" w:rsidR="00B87F22" w:rsidRPr="0082671F" w:rsidRDefault="0082671F" w:rsidP="0082671F">
            <w:r>
              <w:rPr>
                <w:b/>
                <w:bCs/>
              </w:rPr>
              <w:t xml:space="preserve">             </w:t>
            </w:r>
            <w:r w:rsidR="00D17824">
              <w:rPr>
                <w:b/>
                <w:bCs/>
              </w:rPr>
              <w:t xml:space="preserve"> </w:t>
            </w:r>
            <w:r w:rsidR="00B87F22">
              <w:rPr>
                <w:b/>
                <w:bCs/>
              </w:rPr>
              <w:t xml:space="preserve">Flour </w:t>
            </w:r>
            <w:proofErr w:type="spellStart"/>
            <w:r w:rsidR="00B87F22">
              <w:rPr>
                <w:b/>
                <w:bCs/>
              </w:rPr>
              <w:t>Doow</w:t>
            </w:r>
            <w:proofErr w:type="spellEnd"/>
            <w:r w:rsidR="00B87F22" w:rsidRPr="004D3011">
              <w:t xml:space="preserve"> </w:t>
            </w:r>
            <w:r w:rsidR="00B87F22">
              <w:t xml:space="preserve">                           08 August 2013 – 28 November 2013</w:t>
            </w:r>
          </w:p>
          <w:p w14:paraId="341D2A1B" w14:textId="77777777" w:rsidR="00B87F22" w:rsidRPr="00B87F22" w:rsidRDefault="00B87F22" w:rsidP="00B87F22"/>
          <w:p w14:paraId="1346E51E" w14:textId="5D04DE25" w:rsidR="00036450" w:rsidRDefault="00A8708F" w:rsidP="00066A77">
            <w:pPr>
              <w:pStyle w:val="Heading4"/>
              <w:rPr>
                <w:bCs/>
              </w:rPr>
            </w:pPr>
            <w:r>
              <w:t>EEI Corporation Construction Division</w:t>
            </w:r>
          </w:p>
          <w:p w14:paraId="5353021B" w14:textId="156466CE" w:rsidR="00036450" w:rsidRDefault="00A8708F" w:rsidP="00066A77">
            <w:r>
              <w:t>Shop Fabrication Group</w:t>
            </w:r>
          </w:p>
          <w:p w14:paraId="47C8BBE3" w14:textId="4651DA4D" w:rsidR="00A8708F" w:rsidRDefault="00A8708F" w:rsidP="00066A77">
            <w:proofErr w:type="spellStart"/>
            <w:r>
              <w:t>Brgy</w:t>
            </w:r>
            <w:proofErr w:type="spellEnd"/>
            <w:r>
              <w:t xml:space="preserve">. Sta. Maria, </w:t>
            </w:r>
            <w:proofErr w:type="spellStart"/>
            <w:r>
              <w:t>Bauan</w:t>
            </w:r>
            <w:proofErr w:type="spellEnd"/>
            <w:r>
              <w:t>, Batangas</w:t>
            </w:r>
          </w:p>
          <w:p w14:paraId="4D309AD5" w14:textId="7AAAB90D" w:rsidR="00A8708F" w:rsidRDefault="00A8708F" w:rsidP="00066A77">
            <w:r>
              <w:t xml:space="preserve">Project: </w:t>
            </w:r>
            <w:r>
              <w:rPr>
                <w:b/>
                <w:bCs/>
              </w:rPr>
              <w:t xml:space="preserve">MRT Skyway                          </w:t>
            </w:r>
            <w:r w:rsidR="0082671F">
              <w:rPr>
                <w:b/>
                <w:bCs/>
              </w:rPr>
              <w:t xml:space="preserve">  </w:t>
            </w:r>
            <w:r>
              <w:t>21 Sep</w:t>
            </w:r>
            <w:r w:rsidR="0082671F">
              <w:t>t</w:t>
            </w:r>
            <w:r>
              <w:t xml:space="preserve"> 2016</w:t>
            </w:r>
            <w:r w:rsidR="0082671F">
              <w:t xml:space="preserve"> – 10 Sept 2020</w:t>
            </w:r>
          </w:p>
          <w:p w14:paraId="2DCF6577" w14:textId="5E49B6DF" w:rsidR="0082671F" w:rsidRPr="0082671F" w:rsidRDefault="0082671F" w:rsidP="00066A77">
            <w:r>
              <w:t xml:space="preserve">              </w:t>
            </w:r>
            <w:r>
              <w:rPr>
                <w:b/>
                <w:bCs/>
              </w:rPr>
              <w:t>(Steel Fabrication Division)</w:t>
            </w:r>
          </w:p>
          <w:p w14:paraId="2FF4CEC4" w14:textId="5DAD0F31" w:rsidR="0074401A" w:rsidRDefault="0074401A" w:rsidP="00066A77"/>
          <w:p w14:paraId="532CAA69" w14:textId="30111167" w:rsidR="0074401A" w:rsidRDefault="0074401A" w:rsidP="00066A77">
            <w:pPr>
              <w:rPr>
                <w:b/>
                <w:bCs/>
              </w:rPr>
            </w:pPr>
            <w:r>
              <w:rPr>
                <w:b/>
                <w:bCs/>
              </w:rPr>
              <w:t>EEI Corporation Construction Division</w:t>
            </w:r>
          </w:p>
          <w:p w14:paraId="009E50F2" w14:textId="700CC16F" w:rsidR="00AD0837" w:rsidRDefault="0074401A" w:rsidP="00066A77">
            <w:proofErr w:type="spellStart"/>
            <w:r>
              <w:t>Brgy</w:t>
            </w:r>
            <w:proofErr w:type="spellEnd"/>
            <w:r>
              <w:t xml:space="preserve">. </w:t>
            </w:r>
            <w:proofErr w:type="spellStart"/>
            <w:r>
              <w:t>Simlong</w:t>
            </w:r>
            <w:proofErr w:type="spellEnd"/>
            <w:r>
              <w:t xml:space="preserve">, Batangas </w:t>
            </w:r>
          </w:p>
          <w:p w14:paraId="24CFCB0B" w14:textId="503636B0" w:rsidR="004D3011" w:rsidRPr="0074401A" w:rsidRDefault="0074401A" w:rsidP="00066A77">
            <w:pPr>
              <w:pStyle w:val="Date"/>
            </w:pPr>
            <w:r>
              <w:t xml:space="preserve">Project: </w:t>
            </w:r>
            <w:r>
              <w:rPr>
                <w:b/>
                <w:bCs/>
              </w:rPr>
              <w:t xml:space="preserve">JG Summit                             </w:t>
            </w:r>
            <w:r>
              <w:t>11 February 201</w:t>
            </w:r>
            <w:r w:rsidR="00B87F22">
              <w:t>2</w:t>
            </w:r>
            <w:r>
              <w:t xml:space="preserve"> – 29 June 2013</w:t>
            </w:r>
          </w:p>
          <w:p w14:paraId="35351C0B" w14:textId="77777777" w:rsidR="00066A77" w:rsidRDefault="00066A77" w:rsidP="00066A77"/>
          <w:p w14:paraId="27B6F906" w14:textId="77777777" w:rsidR="00066A77" w:rsidRDefault="00066A77" w:rsidP="00066A77">
            <w:pPr>
              <w:rPr>
                <w:b/>
                <w:bCs/>
              </w:rPr>
            </w:pPr>
            <w:r>
              <w:rPr>
                <w:b/>
                <w:bCs/>
              </w:rPr>
              <w:t>EEI Corporation Construction Division</w:t>
            </w:r>
          </w:p>
          <w:p w14:paraId="37E5A0FA" w14:textId="77777777" w:rsidR="00066A77" w:rsidRDefault="00066A77" w:rsidP="00066A77">
            <w:r>
              <w:t>Shop Fabrication Group</w:t>
            </w:r>
          </w:p>
          <w:p w14:paraId="0B4A4DBF" w14:textId="77777777" w:rsidR="00066A77" w:rsidRDefault="00066A77" w:rsidP="00066A77">
            <w:proofErr w:type="spellStart"/>
            <w:r>
              <w:t>Brgy</w:t>
            </w:r>
            <w:proofErr w:type="spellEnd"/>
            <w:r>
              <w:t xml:space="preserve">. Sta. Maria, </w:t>
            </w:r>
            <w:proofErr w:type="spellStart"/>
            <w:r>
              <w:t>Bauan</w:t>
            </w:r>
            <w:proofErr w:type="spellEnd"/>
            <w:r>
              <w:t>, Batangas</w:t>
            </w:r>
          </w:p>
          <w:p w14:paraId="4292158C" w14:textId="367524C2" w:rsidR="00066A77" w:rsidRPr="00066A77" w:rsidRDefault="00066A77" w:rsidP="00066A77">
            <w:r>
              <w:t xml:space="preserve">Project: </w:t>
            </w:r>
            <w:r>
              <w:rPr>
                <w:b/>
                <w:bCs/>
              </w:rPr>
              <w:t xml:space="preserve">GORO                                     </w:t>
            </w:r>
            <w:r>
              <w:t>0</w:t>
            </w:r>
            <w:r w:rsidR="00544EC8">
              <w:t>6 Nov</w:t>
            </w:r>
            <w:r>
              <w:t xml:space="preserve"> 200</w:t>
            </w:r>
            <w:r w:rsidR="00544EC8">
              <w:t>6</w:t>
            </w:r>
            <w:r>
              <w:t xml:space="preserve"> – </w:t>
            </w:r>
            <w:r w:rsidR="00544EC8">
              <w:t>1</w:t>
            </w:r>
            <w:r>
              <w:t xml:space="preserve">7 </w:t>
            </w:r>
            <w:r w:rsidR="00544EC8">
              <w:t>Aug</w:t>
            </w:r>
            <w:r>
              <w:t xml:space="preserve"> 20</w:t>
            </w:r>
            <w:r w:rsidR="00544EC8">
              <w:t>10</w:t>
            </w:r>
          </w:p>
          <w:p w14:paraId="692E6B62" w14:textId="48A9ABC5" w:rsidR="00066A77" w:rsidRPr="0019710C" w:rsidRDefault="00066A77" w:rsidP="00066A77">
            <w:r>
              <w:rPr>
                <w:b/>
                <w:bCs/>
              </w:rPr>
              <w:t xml:space="preserve">              </w:t>
            </w:r>
          </w:p>
        </w:tc>
      </w:tr>
    </w:tbl>
    <w:p w14:paraId="3A4D0411" w14:textId="4E3C8D76" w:rsidR="0019710C" w:rsidRDefault="001C30A8" w:rsidP="000C45FF">
      <w:pPr>
        <w:tabs>
          <w:tab w:val="left" w:pos="99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C9D3AB" w14:textId="2FA83F8D" w:rsidR="001C30A8" w:rsidRDefault="001C30A8" w:rsidP="000C45FF">
      <w:pPr>
        <w:tabs>
          <w:tab w:val="left" w:pos="990"/>
        </w:tabs>
        <w:rPr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7074F" wp14:editId="1B60F7EA">
                <wp:simplePos x="0" y="0"/>
                <wp:positionH relativeFrom="margin">
                  <wp:align>right</wp:align>
                </wp:positionH>
                <wp:positionV relativeFrom="paragraph">
                  <wp:posOffset>209608</wp:posOffset>
                </wp:positionV>
                <wp:extent cx="4013859" cy="11875"/>
                <wp:effectExtent l="0" t="0" r="24765" b="2667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859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D24D4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4.85pt,16.5pt" to="580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" strokecolor="#94b6d2 [3204]" strokeweight=".5pt">
                <v:stroke joinstyle="miter"/>
                <w10:wrap anchorx="margin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1C30A8">
        <w:rPr>
          <w:b/>
          <w:bCs/>
          <w:sz w:val="22"/>
        </w:rPr>
        <w:t>JOB DESCRIPTION</w:t>
      </w:r>
    </w:p>
    <w:p w14:paraId="649ACB41" w14:textId="7B194ADB" w:rsidR="001C30A8" w:rsidRDefault="001C30A8" w:rsidP="000C45FF">
      <w:pPr>
        <w:tabs>
          <w:tab w:val="left" w:pos="990"/>
        </w:tabs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</w:p>
    <w:p w14:paraId="4FD944DA" w14:textId="6BDC7FED" w:rsidR="00D17824" w:rsidRPr="00D17824" w:rsidRDefault="00D17824" w:rsidP="00D17824">
      <w:pPr>
        <w:pStyle w:val="ListParagraph"/>
        <w:numPr>
          <w:ilvl w:val="0"/>
          <w:numId w:val="4"/>
        </w:numPr>
        <w:tabs>
          <w:tab w:val="left" w:pos="990"/>
        </w:tabs>
        <w:rPr>
          <w:szCs w:val="18"/>
        </w:rPr>
      </w:pPr>
      <w:r>
        <w:rPr>
          <w:szCs w:val="18"/>
        </w:rPr>
        <w:t>Withdraw filler wire, electrode and flux from the rod controller with ECS request.</w:t>
      </w:r>
    </w:p>
    <w:p w14:paraId="1FD0CC11" w14:textId="052498FE" w:rsidR="00D17824" w:rsidRDefault="00D17824" w:rsidP="001C30A8">
      <w:pPr>
        <w:pStyle w:val="ListParagraph"/>
        <w:numPr>
          <w:ilvl w:val="0"/>
          <w:numId w:val="4"/>
        </w:numPr>
        <w:tabs>
          <w:tab w:val="left" w:pos="990"/>
        </w:tabs>
        <w:rPr>
          <w:szCs w:val="18"/>
        </w:rPr>
      </w:pPr>
      <w:r>
        <w:rPr>
          <w:szCs w:val="18"/>
        </w:rPr>
        <w:t>Follow specific instructions from the welding foreman.</w:t>
      </w:r>
    </w:p>
    <w:p w14:paraId="680DFF58" w14:textId="34272227" w:rsidR="00D17824" w:rsidRDefault="00D17824" w:rsidP="001C30A8">
      <w:pPr>
        <w:pStyle w:val="ListParagraph"/>
        <w:numPr>
          <w:ilvl w:val="0"/>
          <w:numId w:val="4"/>
        </w:numPr>
        <w:tabs>
          <w:tab w:val="left" w:pos="990"/>
        </w:tabs>
        <w:rPr>
          <w:szCs w:val="18"/>
        </w:rPr>
      </w:pPr>
      <w:r>
        <w:rPr>
          <w:szCs w:val="18"/>
        </w:rPr>
        <w:t>Attend daily tool box meeting or any meeting requiring presence.</w:t>
      </w:r>
    </w:p>
    <w:p w14:paraId="5C55F407" w14:textId="47FF3AD0" w:rsidR="00D17824" w:rsidRDefault="00D17824" w:rsidP="001C30A8">
      <w:pPr>
        <w:pStyle w:val="ListParagraph"/>
        <w:numPr>
          <w:ilvl w:val="0"/>
          <w:numId w:val="4"/>
        </w:numPr>
        <w:tabs>
          <w:tab w:val="left" w:pos="990"/>
        </w:tabs>
        <w:rPr>
          <w:szCs w:val="18"/>
        </w:rPr>
      </w:pPr>
      <w:r>
        <w:rPr>
          <w:szCs w:val="18"/>
        </w:rPr>
        <w:t>Ensure cleanliness and quality of completed welds.</w:t>
      </w:r>
    </w:p>
    <w:p w14:paraId="6FD53FF0" w14:textId="08530B43" w:rsidR="008C0513" w:rsidRPr="00EC7EDD" w:rsidRDefault="00D17824" w:rsidP="00EC7EDD">
      <w:pPr>
        <w:pStyle w:val="ListParagraph"/>
        <w:numPr>
          <w:ilvl w:val="0"/>
          <w:numId w:val="4"/>
        </w:numPr>
        <w:tabs>
          <w:tab w:val="left" w:pos="990"/>
        </w:tabs>
        <w:rPr>
          <w:szCs w:val="18"/>
        </w:rPr>
      </w:pPr>
      <w:r>
        <w:rPr>
          <w:szCs w:val="18"/>
        </w:rPr>
        <w:t>Always follow safety requirement</w:t>
      </w:r>
    </w:p>
    <w:sectPr w:rsidR="008C0513" w:rsidRPr="00EC7EDD" w:rsidSect="0092702B">
      <w:headerReference w:type="default" r:id="rId9"/>
      <w:pgSz w:w="12240" w:h="1872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6143F" w14:textId="77777777" w:rsidR="00416EB4" w:rsidRDefault="00416EB4" w:rsidP="000C45FF">
      <w:r>
        <w:separator/>
      </w:r>
    </w:p>
  </w:endnote>
  <w:endnote w:type="continuationSeparator" w:id="0">
    <w:p w14:paraId="1EB7D42D" w14:textId="77777777" w:rsidR="00416EB4" w:rsidRDefault="00416EB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728C6" w14:textId="77777777" w:rsidR="00416EB4" w:rsidRDefault="00416EB4" w:rsidP="000C45FF">
      <w:r>
        <w:separator/>
      </w:r>
    </w:p>
  </w:footnote>
  <w:footnote w:type="continuationSeparator" w:id="0">
    <w:p w14:paraId="244DF44E" w14:textId="77777777" w:rsidR="00416EB4" w:rsidRDefault="00416EB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4E75" w14:textId="77777777" w:rsidR="0019710C" w:rsidRDefault="001971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64DBBD" wp14:editId="0F4EC3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D56FC"/>
    <w:multiLevelType w:val="hybridMultilevel"/>
    <w:tmpl w:val="8920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A36E8"/>
    <w:multiLevelType w:val="hybridMultilevel"/>
    <w:tmpl w:val="2AB48386"/>
    <w:lvl w:ilvl="0" w:tplc="0409000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31" w:hanging="360"/>
      </w:pPr>
      <w:rPr>
        <w:rFonts w:ascii="Wingdings" w:hAnsi="Wingdings" w:hint="default"/>
      </w:rPr>
    </w:lvl>
  </w:abstractNum>
  <w:abstractNum w:abstractNumId="2" w15:restartNumberingAfterBreak="0">
    <w:nsid w:val="517B3508"/>
    <w:multiLevelType w:val="hybridMultilevel"/>
    <w:tmpl w:val="6BFAC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62768"/>
    <w:multiLevelType w:val="hybridMultilevel"/>
    <w:tmpl w:val="EE665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936666">
    <w:abstractNumId w:val="2"/>
  </w:num>
  <w:num w:numId="2" w16cid:durableId="1403063919">
    <w:abstractNumId w:val="0"/>
  </w:num>
  <w:num w:numId="3" w16cid:durableId="1575821532">
    <w:abstractNumId w:val="3"/>
  </w:num>
  <w:num w:numId="4" w16cid:durableId="1533181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518"/>
    <w:rsid w:val="00036450"/>
    <w:rsid w:val="00056518"/>
    <w:rsid w:val="00066A77"/>
    <w:rsid w:val="00094499"/>
    <w:rsid w:val="000C45FF"/>
    <w:rsid w:val="000E3FD1"/>
    <w:rsid w:val="001015C5"/>
    <w:rsid w:val="00112054"/>
    <w:rsid w:val="001317D8"/>
    <w:rsid w:val="001525E1"/>
    <w:rsid w:val="00180329"/>
    <w:rsid w:val="0019001F"/>
    <w:rsid w:val="0019710C"/>
    <w:rsid w:val="001A74A5"/>
    <w:rsid w:val="001B2ABD"/>
    <w:rsid w:val="001C30A8"/>
    <w:rsid w:val="001E0391"/>
    <w:rsid w:val="001E1759"/>
    <w:rsid w:val="001F1ECC"/>
    <w:rsid w:val="001F2179"/>
    <w:rsid w:val="00223BE8"/>
    <w:rsid w:val="002400EB"/>
    <w:rsid w:val="00242C36"/>
    <w:rsid w:val="00256CF7"/>
    <w:rsid w:val="00281FD5"/>
    <w:rsid w:val="002C357E"/>
    <w:rsid w:val="0030481B"/>
    <w:rsid w:val="003156FC"/>
    <w:rsid w:val="003254B5"/>
    <w:rsid w:val="0033080D"/>
    <w:rsid w:val="0037121F"/>
    <w:rsid w:val="003910D8"/>
    <w:rsid w:val="003A6B7D"/>
    <w:rsid w:val="003B06CA"/>
    <w:rsid w:val="004071FC"/>
    <w:rsid w:val="00416EB4"/>
    <w:rsid w:val="00445947"/>
    <w:rsid w:val="004813B3"/>
    <w:rsid w:val="00496591"/>
    <w:rsid w:val="004C63E4"/>
    <w:rsid w:val="004D3011"/>
    <w:rsid w:val="005262AC"/>
    <w:rsid w:val="00544EC8"/>
    <w:rsid w:val="005E39D5"/>
    <w:rsid w:val="00600670"/>
    <w:rsid w:val="0062123A"/>
    <w:rsid w:val="006216FA"/>
    <w:rsid w:val="00643E6A"/>
    <w:rsid w:val="00646E75"/>
    <w:rsid w:val="006771D0"/>
    <w:rsid w:val="006F6085"/>
    <w:rsid w:val="00715FCB"/>
    <w:rsid w:val="00743101"/>
    <w:rsid w:val="0074401A"/>
    <w:rsid w:val="00764C9F"/>
    <w:rsid w:val="007775E1"/>
    <w:rsid w:val="007867A0"/>
    <w:rsid w:val="007927F5"/>
    <w:rsid w:val="007F1915"/>
    <w:rsid w:val="00802CA0"/>
    <w:rsid w:val="0082671F"/>
    <w:rsid w:val="0086684C"/>
    <w:rsid w:val="008C0513"/>
    <w:rsid w:val="009060BE"/>
    <w:rsid w:val="009260CD"/>
    <w:rsid w:val="0092702B"/>
    <w:rsid w:val="00940A66"/>
    <w:rsid w:val="00952C25"/>
    <w:rsid w:val="009C5794"/>
    <w:rsid w:val="009E722F"/>
    <w:rsid w:val="00A2118D"/>
    <w:rsid w:val="00A8708F"/>
    <w:rsid w:val="00AD0837"/>
    <w:rsid w:val="00AD0A50"/>
    <w:rsid w:val="00AD76E2"/>
    <w:rsid w:val="00B03FD1"/>
    <w:rsid w:val="00B20152"/>
    <w:rsid w:val="00B359E4"/>
    <w:rsid w:val="00B4604E"/>
    <w:rsid w:val="00B57D98"/>
    <w:rsid w:val="00B70850"/>
    <w:rsid w:val="00B87F22"/>
    <w:rsid w:val="00BE5FC8"/>
    <w:rsid w:val="00C066B6"/>
    <w:rsid w:val="00C1136F"/>
    <w:rsid w:val="00C13B98"/>
    <w:rsid w:val="00C37BA1"/>
    <w:rsid w:val="00C4674C"/>
    <w:rsid w:val="00C506CF"/>
    <w:rsid w:val="00C72BED"/>
    <w:rsid w:val="00C9578B"/>
    <w:rsid w:val="00CB0055"/>
    <w:rsid w:val="00D17824"/>
    <w:rsid w:val="00D2522B"/>
    <w:rsid w:val="00D422DE"/>
    <w:rsid w:val="00D423B3"/>
    <w:rsid w:val="00D504DE"/>
    <w:rsid w:val="00D5459D"/>
    <w:rsid w:val="00DA1F4D"/>
    <w:rsid w:val="00DB5DFD"/>
    <w:rsid w:val="00DC5199"/>
    <w:rsid w:val="00DD172A"/>
    <w:rsid w:val="00E05FBB"/>
    <w:rsid w:val="00E25A26"/>
    <w:rsid w:val="00E4381A"/>
    <w:rsid w:val="00E55D74"/>
    <w:rsid w:val="00EC7EDD"/>
    <w:rsid w:val="00F07701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2E490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1971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toriaresty3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Microsoft\Office\16.0\DTS\en-US%7b61CF1970-0493-4361-BBC7-EC0CF961411A%7d\%7bCBC15C74-7EAB-4C2F-B44B-7FAD8E5AE72D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E92228BE684B0CA0A0F24525F0D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A9F5F-0D6F-487F-A9BB-2E53B13C1A6B}"/>
      </w:docPartPr>
      <w:docPartBody>
        <w:p w:rsidR="00C66546" w:rsidRDefault="00C66546">
          <w:pPr>
            <w:pStyle w:val="16E92228BE684B0CA0A0F24525F0DE60"/>
          </w:pPr>
          <w:r w:rsidRPr="00CB0055">
            <w:t>Contact</w:t>
          </w:r>
        </w:p>
      </w:docPartBody>
    </w:docPart>
    <w:docPart>
      <w:docPartPr>
        <w:name w:val="A58BCB2CA18F4762B988A3B04AD8F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9E599-3C60-4ADD-91E3-57609238CB3E}"/>
      </w:docPartPr>
      <w:docPartBody>
        <w:p w:rsidR="00C66546" w:rsidRDefault="00C66546">
          <w:pPr>
            <w:pStyle w:val="A58BCB2CA18F4762B988A3B04AD8FBDD"/>
          </w:pPr>
          <w:r w:rsidRPr="00036450">
            <w:t>EDUCATION</w:t>
          </w:r>
        </w:p>
      </w:docPartBody>
    </w:docPart>
    <w:docPart>
      <w:docPartPr>
        <w:name w:val="B4B7E7CBFD9847FBA3CED5A11F449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DE935-ED46-43F8-9BD9-61627B70DBFD}"/>
      </w:docPartPr>
      <w:docPartBody>
        <w:p w:rsidR="00C66546" w:rsidRDefault="00C66546">
          <w:pPr>
            <w:pStyle w:val="B4B7E7CBFD9847FBA3CED5A11F449D98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546"/>
    <w:rsid w:val="00535A0E"/>
    <w:rsid w:val="0059121D"/>
    <w:rsid w:val="00C66546"/>
    <w:rsid w:val="00DB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E92228BE684B0CA0A0F24525F0DE60">
    <w:name w:val="16E92228BE684B0CA0A0F24525F0DE60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A58BCB2CA18F4762B988A3B04AD8FBDD">
    <w:name w:val="A58BCB2CA18F4762B988A3B04AD8FBDD"/>
  </w:style>
  <w:style w:type="paragraph" w:customStyle="1" w:styleId="B4B7E7CBFD9847FBA3CED5A11F449D98">
    <w:name w:val="B4B7E7CBFD9847FBA3CED5A11F449D98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{CBC15C74-7EAB-4C2F-B44B-7FAD8E5AE72D}tf00546271_win32</Template>
  <TotalTime>0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2022-10-12T22:44:00Z</dcterms:created>
  <dcterms:modified xsi:type="dcterms:W3CDTF">2022-10-12T22:44:00Z</dcterms:modified>
</cp:coreProperties>
</file>